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17CF8" w14:textId="1A960C48" w:rsidR="00670578" w:rsidRPr="00C176BB" w:rsidRDefault="00670578" w:rsidP="00670578">
      <w:pPr>
        <w:spacing w:after="0" w:line="240" w:lineRule="auto"/>
        <w:ind w:left="5664"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Wrocław, dnia 12 marca 2020r</w:t>
      </w:r>
    </w:p>
    <w:p w14:paraId="3C662E45" w14:textId="77777777" w:rsidR="00670578" w:rsidRPr="00460BF2" w:rsidRDefault="00670578" w:rsidP="00460BF2">
      <w:pPr>
        <w:widowControl w:val="0"/>
        <w:suppressAutoHyphens/>
        <w:jc w:val="both"/>
        <w:rPr>
          <w:rFonts w:ascii="Tahoma" w:hAnsi="Tahoma" w:cs="Tahoma"/>
          <w:b/>
        </w:rPr>
      </w:pPr>
    </w:p>
    <w:p w14:paraId="3709EC87" w14:textId="77777777" w:rsidR="00670578" w:rsidRDefault="00670578" w:rsidP="00670578">
      <w:pPr>
        <w:pStyle w:val="HTML-wstpniesformatowany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12C3BA42" w14:textId="6BF28B7A" w:rsidR="00670578" w:rsidRDefault="00670578" w:rsidP="00670578">
      <w:pPr>
        <w:pStyle w:val="HTML-wstpniesformatowany"/>
        <w:rPr>
          <w:rFonts w:ascii="Tahoma" w:hAnsi="Tahoma" w:cs="Tahoma"/>
        </w:rPr>
      </w:pPr>
      <w:r>
        <w:rPr>
          <w:rFonts w:ascii="Tahoma" w:hAnsi="Tahoma" w:cs="Tahoma"/>
        </w:rPr>
        <w:tab/>
        <w:t>DOZ/EZ/Z.P.4/2540/01/2020</w:t>
      </w:r>
      <w:r w:rsidRPr="007336DC">
        <w:rPr>
          <w:rFonts w:ascii="Tahoma" w:hAnsi="Tahoma" w:cs="Tahoma"/>
        </w:rPr>
        <w:t xml:space="preserve">                          </w:t>
      </w:r>
      <w:r>
        <w:rPr>
          <w:rFonts w:ascii="Tahoma" w:hAnsi="Tahoma" w:cs="Tahoma"/>
        </w:rPr>
        <w:t xml:space="preserve">                        </w:t>
      </w:r>
      <w:r w:rsidRPr="007336DC">
        <w:rPr>
          <w:rFonts w:ascii="Tahoma" w:hAnsi="Tahoma" w:cs="Tahoma"/>
        </w:rPr>
        <w:t xml:space="preserve"> </w:t>
      </w:r>
    </w:p>
    <w:p w14:paraId="79CD26D4" w14:textId="77777777" w:rsidR="00670578" w:rsidRDefault="00670578" w:rsidP="00670578">
      <w:pPr>
        <w:pStyle w:val="HTML-wstpniesformatowany"/>
        <w:rPr>
          <w:rFonts w:ascii="Tahoma" w:hAnsi="Tahoma" w:cs="Tahoma"/>
        </w:rPr>
      </w:pPr>
    </w:p>
    <w:p w14:paraId="63A89689" w14:textId="77777777" w:rsidR="001F49D9" w:rsidRDefault="001F49D9" w:rsidP="00670578">
      <w:pPr>
        <w:pStyle w:val="HTML-wstpniesformatowany"/>
        <w:rPr>
          <w:rFonts w:ascii="Tahoma" w:hAnsi="Tahoma" w:cs="Tahoma"/>
        </w:rPr>
      </w:pPr>
    </w:p>
    <w:p w14:paraId="6B49CA60" w14:textId="0C979B5B" w:rsidR="00670578" w:rsidRDefault="00670578" w:rsidP="00670578">
      <w:pPr>
        <w:pStyle w:val="HTML-wstpniesformatowany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</w:t>
      </w:r>
    </w:p>
    <w:p w14:paraId="08E5AFE0" w14:textId="77777777" w:rsidR="00670578" w:rsidRPr="004267EF" w:rsidRDefault="00670578" w:rsidP="00670578">
      <w:pPr>
        <w:pStyle w:val="HTML-wstpniesformatowany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</w:t>
      </w:r>
      <w:r w:rsidRPr="004267EF">
        <w:rPr>
          <w:rFonts w:ascii="Tahoma" w:hAnsi="Tahoma" w:cs="Tahoma"/>
        </w:rPr>
        <w:t>Informacja z otwarcia ofert</w:t>
      </w:r>
    </w:p>
    <w:p w14:paraId="6E98E689" w14:textId="77777777" w:rsidR="00670578" w:rsidRPr="004267EF" w:rsidRDefault="00670578" w:rsidP="00670578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14:paraId="7AD0FE84" w14:textId="77777777" w:rsidR="00670578" w:rsidRDefault="00670578" w:rsidP="00670578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14:paraId="3EC10BC2" w14:textId="03D353F0" w:rsidR="00670578" w:rsidRPr="007C3151" w:rsidRDefault="007C3151" w:rsidP="007C3151">
      <w:pPr>
        <w:widowControl w:val="0"/>
        <w:suppressAutoHyphens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Dotyczy zamówienia </w:t>
      </w:r>
      <w:r w:rsidRPr="007C3151">
        <w:rPr>
          <w:rFonts w:ascii="Tahoma" w:hAnsi="Tahoma" w:cs="Tahoma"/>
          <w:sz w:val="20"/>
          <w:szCs w:val="20"/>
        </w:rPr>
        <w:t>na</w:t>
      </w:r>
      <w:r w:rsidRPr="007C3151">
        <w:rPr>
          <w:rFonts w:ascii="Tahoma" w:hAnsi="Tahoma" w:cs="Tahoma"/>
          <w:smallCaps/>
          <w:sz w:val="20"/>
          <w:szCs w:val="20"/>
        </w:rPr>
        <w:t xml:space="preserve"> </w:t>
      </w:r>
      <w:r w:rsidRPr="007C3151">
        <w:rPr>
          <w:rFonts w:ascii="Tahoma" w:hAnsi="Tahoma" w:cs="Tahoma"/>
          <w:sz w:val="20"/>
          <w:szCs w:val="20"/>
        </w:rPr>
        <w:t xml:space="preserve"> usługi społeczne o wartości poniżej 750000 euro, do których zastosowanie mają przepisy art. 138 o ustawy z dnia 29 stycznia 2004r Prawo zamówień Publicznych ( tj. Dz. U. z 2019r, poz.1843 z </w:t>
      </w:r>
      <w:proofErr w:type="spellStart"/>
      <w:r w:rsidRPr="007C3151">
        <w:rPr>
          <w:rFonts w:ascii="Tahoma" w:hAnsi="Tahoma" w:cs="Tahoma"/>
          <w:sz w:val="20"/>
          <w:szCs w:val="20"/>
        </w:rPr>
        <w:t>późn</w:t>
      </w:r>
      <w:proofErr w:type="spellEnd"/>
      <w:r w:rsidRPr="007C3151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7C3151">
        <w:rPr>
          <w:rFonts w:ascii="Tahoma" w:hAnsi="Tahoma" w:cs="Tahoma"/>
          <w:sz w:val="20"/>
          <w:szCs w:val="20"/>
        </w:rPr>
        <w:t>zm</w:t>
      </w:r>
      <w:proofErr w:type="spellEnd"/>
      <w:r w:rsidRPr="007C3151">
        <w:rPr>
          <w:rFonts w:ascii="Tahoma" w:hAnsi="Tahoma" w:cs="Tahoma"/>
          <w:sz w:val="20"/>
          <w:szCs w:val="20"/>
        </w:rPr>
        <w:t>) zwanej dalej ustawą PZP dot. usługi cateringowej dla 250 osób wraz z obsługą kelne</w:t>
      </w:r>
      <w:r>
        <w:rPr>
          <w:rFonts w:ascii="Tahoma" w:hAnsi="Tahoma" w:cs="Tahoma"/>
          <w:sz w:val="20"/>
          <w:szCs w:val="20"/>
        </w:rPr>
        <w:t xml:space="preserve">rską do realizacji w Zgorzelcu </w:t>
      </w:r>
      <w:r w:rsidR="00670578">
        <w:rPr>
          <w:rFonts w:ascii="Tahoma" w:hAnsi="Tahoma" w:cs="Tahoma"/>
          <w:bCs/>
          <w:sz w:val="20"/>
          <w:szCs w:val="20"/>
        </w:rPr>
        <w:t xml:space="preserve">– numer sprawy : zam. </w:t>
      </w:r>
      <w:proofErr w:type="spellStart"/>
      <w:r w:rsidR="00670578">
        <w:rPr>
          <w:rFonts w:ascii="Tahoma" w:hAnsi="Tahoma" w:cs="Tahoma"/>
          <w:bCs/>
          <w:sz w:val="20"/>
          <w:szCs w:val="20"/>
        </w:rPr>
        <w:t>publ</w:t>
      </w:r>
      <w:proofErr w:type="spellEnd"/>
      <w:r w:rsidR="00670578">
        <w:rPr>
          <w:rFonts w:ascii="Tahoma" w:hAnsi="Tahoma" w:cs="Tahoma"/>
          <w:bCs/>
          <w:sz w:val="20"/>
          <w:szCs w:val="20"/>
        </w:rPr>
        <w:t>. 4</w:t>
      </w:r>
      <w:r w:rsidR="00670578" w:rsidRPr="00AA632A">
        <w:rPr>
          <w:rFonts w:ascii="Tahoma" w:hAnsi="Tahoma" w:cs="Tahoma"/>
          <w:bCs/>
          <w:sz w:val="20"/>
          <w:szCs w:val="20"/>
        </w:rPr>
        <w:t>/2020.</w:t>
      </w:r>
    </w:p>
    <w:p w14:paraId="0EECEA6B" w14:textId="77777777" w:rsidR="00670578" w:rsidRDefault="00670578" w:rsidP="00670578">
      <w:pPr>
        <w:widowControl w:val="0"/>
        <w:suppressAutoHyphens/>
        <w:spacing w:after="0" w:line="240" w:lineRule="auto"/>
        <w:rPr>
          <w:rFonts w:ascii="Tahoma" w:hAnsi="Tahoma" w:cs="Tahoma"/>
          <w:sz w:val="20"/>
          <w:szCs w:val="20"/>
        </w:rPr>
      </w:pPr>
    </w:p>
    <w:p w14:paraId="55A3F0EA" w14:textId="77777777" w:rsidR="001F49D9" w:rsidRDefault="00814620" w:rsidP="007C3151">
      <w:pPr>
        <w:widowControl w:val="0"/>
        <w:suppressAutoHyphens/>
        <w:spacing w:after="200" w:line="252" w:lineRule="auto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Zgodni</w:t>
      </w:r>
      <w:r w:rsidR="007C3151">
        <w:rPr>
          <w:rFonts w:ascii="Tahoma" w:hAnsi="Tahoma" w:cs="Tahoma"/>
          <w:sz w:val="20"/>
          <w:szCs w:val="20"/>
        </w:rPr>
        <w:t>e z treścią ogłoszenia z dnia 03</w:t>
      </w:r>
      <w:r>
        <w:rPr>
          <w:rFonts w:ascii="Tahoma" w:hAnsi="Tahoma" w:cs="Tahoma"/>
          <w:sz w:val="20"/>
          <w:szCs w:val="20"/>
        </w:rPr>
        <w:t>.03</w:t>
      </w:r>
      <w:r w:rsidR="00670578">
        <w:rPr>
          <w:rFonts w:ascii="Tahoma" w:hAnsi="Tahoma" w:cs="Tahoma"/>
          <w:sz w:val="20"/>
          <w:szCs w:val="20"/>
        </w:rPr>
        <w:t>.2020r, otwarcie ofert odbyło się w</w:t>
      </w:r>
      <w:r>
        <w:rPr>
          <w:rFonts w:ascii="Tahoma" w:hAnsi="Tahoma" w:cs="Tahoma"/>
          <w:sz w:val="20"/>
          <w:szCs w:val="20"/>
        </w:rPr>
        <w:t xml:space="preserve"> dniu 12 marca </w:t>
      </w:r>
      <w:r w:rsidR="00670578">
        <w:rPr>
          <w:rFonts w:ascii="Tahoma" w:hAnsi="Tahoma" w:cs="Tahoma"/>
          <w:sz w:val="20"/>
          <w:szCs w:val="20"/>
        </w:rPr>
        <w:t xml:space="preserve">2020 r. </w:t>
      </w:r>
    </w:p>
    <w:p w14:paraId="31E9D5A7" w14:textId="0D5E3779" w:rsidR="00670578" w:rsidRDefault="00670578" w:rsidP="001F49D9">
      <w:pPr>
        <w:widowControl w:val="0"/>
        <w:suppressAutoHyphens/>
        <w:spacing w:after="200" w:line="252" w:lineRule="auto"/>
        <w:contextualSpacing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>o godz. 10:30 w siedzibie filii Zamawiającego we Wrocławiu, al. Armii Krajowej 54.</w:t>
      </w:r>
      <w:r w:rsidR="007C3151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Zamawiający informuje, że zamierza przeznaczyć na sfi</w:t>
      </w:r>
      <w:r w:rsidR="00814620">
        <w:rPr>
          <w:rFonts w:ascii="Tahoma" w:hAnsi="Tahoma" w:cs="Tahoma"/>
          <w:sz w:val="20"/>
          <w:szCs w:val="20"/>
        </w:rPr>
        <w:t>nansowanie tego zamówienia 21346,50</w:t>
      </w:r>
      <w:r w:rsidR="007C3151">
        <w:rPr>
          <w:rFonts w:ascii="Tahoma" w:hAnsi="Tahoma" w:cs="Tahoma"/>
          <w:sz w:val="20"/>
          <w:szCs w:val="20"/>
        </w:rPr>
        <w:t>zł brutto.</w:t>
      </w:r>
      <w:r w:rsidR="00460BF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 upływu terminu wyznaczonego na składanie ofert złożo</w:t>
      </w:r>
      <w:r w:rsidR="00814620">
        <w:rPr>
          <w:rFonts w:ascii="Tahoma" w:hAnsi="Tahoma" w:cs="Tahoma"/>
          <w:sz w:val="20"/>
          <w:szCs w:val="20"/>
        </w:rPr>
        <w:t>no 5</w:t>
      </w:r>
      <w:r>
        <w:rPr>
          <w:rFonts w:ascii="Tahoma" w:hAnsi="Tahoma" w:cs="Tahoma"/>
          <w:sz w:val="20"/>
          <w:szCs w:val="20"/>
        </w:rPr>
        <w:t xml:space="preserve"> ofert:   </w:t>
      </w:r>
    </w:p>
    <w:p w14:paraId="72B625C8" w14:textId="77777777" w:rsidR="00670578" w:rsidRDefault="00670578" w:rsidP="00670578">
      <w:pPr>
        <w:widowControl w:val="0"/>
        <w:suppressAutoHyphens/>
        <w:spacing w:after="200" w:line="252" w:lineRule="auto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</w:p>
    <w:p w14:paraId="50D459C0" w14:textId="77777777" w:rsidR="00670578" w:rsidRDefault="00670578" w:rsidP="00670578">
      <w:pPr>
        <w:widowControl w:val="0"/>
        <w:suppressAutoHyphens/>
        <w:spacing w:after="200" w:line="252" w:lineRule="auto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536"/>
        <w:gridCol w:w="1985"/>
        <w:gridCol w:w="1842"/>
      </w:tblGrid>
      <w:tr w:rsidR="0086250A" w:rsidRPr="0080614B" w14:paraId="09367F11" w14:textId="77777777" w:rsidTr="0086250A">
        <w:trPr>
          <w:cantSplit/>
          <w:trHeight w:val="643"/>
        </w:trPr>
        <w:tc>
          <w:tcPr>
            <w:tcW w:w="779" w:type="dxa"/>
            <w:vAlign w:val="center"/>
          </w:tcPr>
          <w:p w14:paraId="7D83EA65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t>Numer oferty</w:t>
            </w:r>
          </w:p>
        </w:tc>
        <w:tc>
          <w:tcPr>
            <w:tcW w:w="4536" w:type="dxa"/>
            <w:vAlign w:val="center"/>
          </w:tcPr>
          <w:p w14:paraId="48C4281E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t>Nazwa (firma) i adres wykonawcy</w:t>
            </w:r>
          </w:p>
        </w:tc>
        <w:tc>
          <w:tcPr>
            <w:tcW w:w="1985" w:type="dxa"/>
            <w:vAlign w:val="center"/>
          </w:tcPr>
          <w:p w14:paraId="2843D174" w14:textId="78E616E0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Cena brutto 8</w:t>
            </w:r>
            <w:r w:rsidRPr="0080614B">
              <w:rPr>
                <w:rFonts w:eastAsia="Times New Roman" w:cs="Tahoma"/>
                <w:lang w:eastAsia="pl-PL"/>
              </w:rPr>
              <w:t>0 pkt</w:t>
            </w:r>
          </w:p>
        </w:tc>
        <w:tc>
          <w:tcPr>
            <w:tcW w:w="1842" w:type="dxa"/>
            <w:vAlign w:val="center"/>
          </w:tcPr>
          <w:p w14:paraId="2E08895C" w14:textId="77777777" w:rsidR="0086250A" w:rsidRDefault="0086250A" w:rsidP="005D1A57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</w:p>
          <w:p w14:paraId="0DF22894" w14:textId="78B63B60" w:rsidR="0086250A" w:rsidRPr="0080614B" w:rsidRDefault="00FC23B0" w:rsidP="005D1A57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Liczba osób do obsługi kel</w:t>
            </w:r>
            <w:r w:rsidR="0086250A">
              <w:rPr>
                <w:rFonts w:eastAsia="Times New Roman" w:cs="Tahoma"/>
                <w:lang w:eastAsia="pl-PL"/>
              </w:rPr>
              <w:t>n</w:t>
            </w:r>
            <w:r>
              <w:rPr>
                <w:rFonts w:eastAsia="Times New Roman" w:cs="Tahoma"/>
                <w:lang w:eastAsia="pl-PL"/>
              </w:rPr>
              <w:t>e</w:t>
            </w:r>
            <w:r w:rsidR="0086250A">
              <w:rPr>
                <w:rFonts w:eastAsia="Times New Roman" w:cs="Tahoma"/>
                <w:lang w:eastAsia="pl-PL"/>
              </w:rPr>
              <w:t>rskiej</w:t>
            </w:r>
            <w:r>
              <w:rPr>
                <w:rFonts w:eastAsia="Times New Roman" w:cs="Tahoma"/>
                <w:lang w:eastAsia="pl-PL"/>
              </w:rPr>
              <w:t xml:space="preserve"> 20 pkt</w:t>
            </w:r>
          </w:p>
        </w:tc>
      </w:tr>
      <w:tr w:rsidR="0086250A" w:rsidRPr="0080614B" w14:paraId="21C295F5" w14:textId="77777777" w:rsidTr="0086250A">
        <w:trPr>
          <w:cantSplit/>
          <w:trHeight w:val="595"/>
        </w:trPr>
        <w:tc>
          <w:tcPr>
            <w:tcW w:w="779" w:type="dxa"/>
          </w:tcPr>
          <w:p w14:paraId="0AB56B32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t>1.</w:t>
            </w:r>
          </w:p>
          <w:p w14:paraId="6CDE2398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</w:tc>
        <w:tc>
          <w:tcPr>
            <w:tcW w:w="4536" w:type="dxa"/>
          </w:tcPr>
          <w:p w14:paraId="7470B8DD" w14:textId="77777777" w:rsidR="00D93DF9" w:rsidRDefault="00D93DF9" w:rsidP="00575A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F9BD55" w14:textId="77777777" w:rsidR="00575A77" w:rsidRDefault="00575A77" w:rsidP="00575A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Imbir i Kurkuma Mariusz Krynicki</w:t>
            </w:r>
          </w:p>
          <w:p w14:paraId="5C6B580D" w14:textId="4CE12DE2" w:rsidR="0086250A" w:rsidRPr="0080614B" w:rsidRDefault="00575A77" w:rsidP="00575A77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>ul. Sobieskiego 82 C/3 58-300 Jelenia Góra</w:t>
            </w:r>
          </w:p>
        </w:tc>
        <w:tc>
          <w:tcPr>
            <w:tcW w:w="1985" w:type="dxa"/>
          </w:tcPr>
          <w:p w14:paraId="7A9731AE" w14:textId="77777777" w:rsidR="00595A6F" w:rsidRDefault="00595A6F" w:rsidP="00595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253EB425" w14:textId="00C40241" w:rsidR="00595A6F" w:rsidRDefault="00595A6F" w:rsidP="00595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24810,00zł </w:t>
            </w:r>
          </w:p>
          <w:p w14:paraId="32B2CEDA" w14:textId="77777777" w:rsidR="0086250A" w:rsidRDefault="0086250A" w:rsidP="00595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1C0D22D6" w14:textId="1559D7A7" w:rsidR="00595A6F" w:rsidRPr="0080614B" w:rsidRDefault="00595A6F" w:rsidP="00595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color w:val="000000"/>
                <w:lang w:eastAsia="pl-PL"/>
              </w:rPr>
            </w:pPr>
          </w:p>
        </w:tc>
        <w:tc>
          <w:tcPr>
            <w:tcW w:w="1842" w:type="dxa"/>
          </w:tcPr>
          <w:p w14:paraId="5EA4FC4A" w14:textId="77777777" w:rsidR="00595A6F" w:rsidRDefault="00595A6F" w:rsidP="00595A6F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</w:p>
          <w:p w14:paraId="3A5EA6B5" w14:textId="3C1A791C" w:rsidR="00595A6F" w:rsidRPr="0080614B" w:rsidRDefault="00595A6F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9 osób</w:t>
            </w:r>
          </w:p>
        </w:tc>
      </w:tr>
      <w:tr w:rsidR="0086250A" w:rsidRPr="0080614B" w14:paraId="75166B7E" w14:textId="77777777" w:rsidTr="00595A6F">
        <w:trPr>
          <w:cantSplit/>
          <w:trHeight w:val="1104"/>
        </w:trPr>
        <w:tc>
          <w:tcPr>
            <w:tcW w:w="779" w:type="dxa"/>
          </w:tcPr>
          <w:p w14:paraId="40FFA674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t>2.</w:t>
            </w:r>
          </w:p>
        </w:tc>
        <w:tc>
          <w:tcPr>
            <w:tcW w:w="4536" w:type="dxa"/>
          </w:tcPr>
          <w:p w14:paraId="3E2D8C6B" w14:textId="77777777" w:rsidR="00D93DF9" w:rsidRDefault="00D93DF9" w:rsidP="00575A7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4BE200F" w14:textId="77777777" w:rsidR="00575A77" w:rsidRDefault="00575A77" w:rsidP="0057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Art. Catering Martyna Wójcik </w:t>
            </w:r>
          </w:p>
          <w:p w14:paraId="1DD4D600" w14:textId="1CE0BFBC" w:rsidR="0086250A" w:rsidRPr="0080614B" w:rsidRDefault="00575A77" w:rsidP="00575A77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>58-260 ul. Obr. Westerplatte 15 Bielawa</w:t>
            </w:r>
          </w:p>
        </w:tc>
        <w:tc>
          <w:tcPr>
            <w:tcW w:w="1985" w:type="dxa"/>
          </w:tcPr>
          <w:p w14:paraId="19AF503D" w14:textId="77777777" w:rsidR="00595A6F" w:rsidRDefault="00595A6F" w:rsidP="00595A6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10C316A5" w14:textId="21CEE837" w:rsidR="00595A6F" w:rsidRDefault="00595A6F" w:rsidP="00595A6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15904,00zł</w:t>
            </w:r>
          </w:p>
          <w:p w14:paraId="58A2EA56" w14:textId="77777777" w:rsidR="0086250A" w:rsidRDefault="0086250A" w:rsidP="00595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0CC68033" w14:textId="7D8B0099" w:rsidR="00595A6F" w:rsidRPr="0080614B" w:rsidRDefault="00595A6F" w:rsidP="00595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color w:val="000000"/>
                <w:lang w:eastAsia="pl-PL"/>
              </w:rPr>
            </w:pPr>
          </w:p>
        </w:tc>
        <w:tc>
          <w:tcPr>
            <w:tcW w:w="1842" w:type="dxa"/>
          </w:tcPr>
          <w:p w14:paraId="75A5E7DC" w14:textId="77777777" w:rsidR="0086250A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  <w:p w14:paraId="097CBFD1" w14:textId="78BCC97F" w:rsidR="00595A6F" w:rsidRPr="0080614B" w:rsidRDefault="00595A6F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8 osób</w:t>
            </w:r>
          </w:p>
        </w:tc>
      </w:tr>
      <w:tr w:rsidR="0086250A" w:rsidRPr="0080614B" w14:paraId="76CA45B2" w14:textId="77777777" w:rsidTr="0086250A">
        <w:trPr>
          <w:cantSplit/>
          <w:trHeight w:val="56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C757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7943" w14:textId="77777777" w:rsidR="00D93DF9" w:rsidRDefault="00D93DF9" w:rsidP="005D1A5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0A9CD895" w14:textId="77777777" w:rsidR="00D93DF9" w:rsidRDefault="00D93DF9" w:rsidP="005D1A5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5419D197" w14:textId="1BF0C4C1" w:rsidR="0086250A" w:rsidRPr="0080614B" w:rsidRDefault="00575A77" w:rsidP="005D1A57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Karczma w Miłosnej ul. Miłosna 6 99-340 Krośniewice – Jolanta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Fornowska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CA54" w14:textId="77777777" w:rsidR="00711163" w:rsidRDefault="00711163" w:rsidP="00711163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59FFE260" w14:textId="32134C81" w:rsidR="00711163" w:rsidRDefault="00711163" w:rsidP="0071116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12450,00zł</w:t>
            </w:r>
          </w:p>
          <w:p w14:paraId="4B4086C0" w14:textId="77777777" w:rsidR="0086250A" w:rsidRDefault="0086250A" w:rsidP="00711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39333FF" w14:textId="00E0CDB7" w:rsidR="00711163" w:rsidRPr="0080614B" w:rsidRDefault="00711163" w:rsidP="00711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1B" w14:textId="77777777" w:rsidR="0086250A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  <w:p w14:paraId="576E0E45" w14:textId="77777777" w:rsidR="00711163" w:rsidRDefault="00711163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  <w:p w14:paraId="5ACCE367" w14:textId="34264B54" w:rsidR="00711163" w:rsidRPr="0080614B" w:rsidRDefault="00711163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9 osób</w:t>
            </w:r>
          </w:p>
        </w:tc>
      </w:tr>
      <w:tr w:rsidR="0086250A" w:rsidRPr="0080614B" w14:paraId="3A4EF8A3" w14:textId="77777777" w:rsidTr="0086250A">
        <w:trPr>
          <w:cantSplit/>
          <w:trHeight w:val="56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A900" w14:textId="77777777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 w:rsidRPr="0080614B">
              <w:rPr>
                <w:rFonts w:eastAsia="Times New Roman" w:cs="Tahoma"/>
                <w:lang w:eastAsia="pl-PL"/>
              </w:rPr>
              <w:lastRenderedPageBreak/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DCA5" w14:textId="77777777" w:rsidR="00D93DF9" w:rsidRDefault="00D93DF9" w:rsidP="00FC23B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614D943" w14:textId="77777777" w:rsidR="00FC23B0" w:rsidRDefault="00FC23B0" w:rsidP="00FC23B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Projekt Event Katarzyna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Hukiewicz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182A370" w14:textId="58DFB44F" w:rsidR="0086250A" w:rsidRPr="0080614B" w:rsidRDefault="00FC23B0" w:rsidP="00FC23B0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>ul. Kolejowa 20/1 58-210 Wąsosz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98CE" w14:textId="77777777" w:rsidR="001F322C" w:rsidRDefault="001F322C" w:rsidP="001F322C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6202127A" w14:textId="7E80853E" w:rsidR="001F322C" w:rsidRDefault="001F322C" w:rsidP="001F32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14440,00zł</w:t>
            </w:r>
          </w:p>
          <w:p w14:paraId="24F7022E" w14:textId="77777777" w:rsidR="001F322C" w:rsidRDefault="001F322C" w:rsidP="001F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2C5486DA" w14:textId="417628E3" w:rsidR="0086250A" w:rsidRDefault="0086250A" w:rsidP="001F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15F18EB9" w14:textId="30E6E549" w:rsidR="001F322C" w:rsidRPr="0080614B" w:rsidRDefault="001F322C" w:rsidP="001F3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1763" w14:textId="77777777" w:rsidR="0086250A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  <w:p w14:paraId="7F3828D2" w14:textId="3256A7F5" w:rsidR="001F322C" w:rsidRPr="0080614B" w:rsidRDefault="001F322C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 osób</w:t>
            </w:r>
          </w:p>
        </w:tc>
      </w:tr>
      <w:tr w:rsidR="0086250A" w:rsidRPr="0080614B" w14:paraId="6A68EA90" w14:textId="77777777" w:rsidTr="005D1A57">
        <w:trPr>
          <w:cantSplit/>
          <w:trHeight w:val="561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8491" w14:textId="659CEFB9" w:rsidR="0086250A" w:rsidRPr="0080614B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5</w:t>
            </w:r>
            <w:r w:rsidRPr="0080614B">
              <w:rPr>
                <w:rFonts w:eastAsia="Times New Roman" w:cs="Tahoma"/>
                <w:lang w:eastAsia="pl-PL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B3B3" w14:textId="77777777" w:rsidR="00FC23B0" w:rsidRDefault="00FC23B0" w:rsidP="00FC23B0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Diapol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Catering Dorota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Szaor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2E2727D" w14:textId="1474A82E" w:rsidR="0086250A" w:rsidRPr="0080614B" w:rsidRDefault="00FC23B0" w:rsidP="00FC23B0">
            <w:pPr>
              <w:spacing w:after="0" w:line="240" w:lineRule="auto"/>
              <w:rPr>
                <w:rFonts w:eastAsia="Times New Roman" w:cs="Tahoma"/>
                <w:lang w:eastAsia="pl-PL"/>
              </w:rPr>
            </w:pPr>
            <w:r>
              <w:rPr>
                <w:rFonts w:ascii="Tahoma" w:hAnsi="Tahoma" w:cs="Tahoma"/>
                <w:sz w:val="20"/>
                <w:szCs w:val="20"/>
              </w:rPr>
              <w:t>ul. Dolna 37 50-304 Wrocław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BBBD" w14:textId="77777777" w:rsidR="001F49D9" w:rsidRDefault="001F49D9" w:rsidP="001F49D9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381E7CDB" w14:textId="56266605" w:rsidR="001F49D9" w:rsidRDefault="001F49D9" w:rsidP="001F49D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22272,00zł</w:t>
            </w:r>
          </w:p>
          <w:p w14:paraId="3C72127A" w14:textId="77777777" w:rsidR="0086250A" w:rsidRDefault="0086250A" w:rsidP="001F4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644EE7A5" w14:textId="0E43070C" w:rsidR="001F49D9" w:rsidRPr="0080614B" w:rsidRDefault="001F49D9" w:rsidP="001F4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B838" w14:textId="77777777" w:rsidR="0086250A" w:rsidRDefault="0086250A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</w:p>
          <w:p w14:paraId="421994A9" w14:textId="31173DBF" w:rsidR="001F49D9" w:rsidRPr="0080614B" w:rsidRDefault="001F49D9" w:rsidP="005D1A57">
            <w:pPr>
              <w:spacing w:after="0" w:line="240" w:lineRule="auto"/>
              <w:jc w:val="center"/>
              <w:rPr>
                <w:rFonts w:eastAsia="Times New Roman" w:cs="Tahoma"/>
                <w:lang w:eastAsia="pl-PL"/>
              </w:rPr>
            </w:pPr>
            <w:r>
              <w:rPr>
                <w:rFonts w:eastAsia="Times New Roman" w:cs="Tahoma"/>
                <w:lang w:eastAsia="pl-PL"/>
              </w:rPr>
              <w:t>8 osób</w:t>
            </w:r>
          </w:p>
        </w:tc>
      </w:tr>
    </w:tbl>
    <w:p w14:paraId="55FB87FA" w14:textId="77777777" w:rsidR="0086250A" w:rsidRPr="00545360" w:rsidRDefault="0086250A" w:rsidP="0086250A"/>
    <w:p w14:paraId="3D71C302" w14:textId="77777777" w:rsidR="006F1B78" w:rsidRPr="00545360" w:rsidRDefault="006F1B78" w:rsidP="00545360"/>
    <w:sectPr w:rsidR="006F1B78" w:rsidRPr="00545360" w:rsidSect="00822FE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CA1A1" w14:textId="77777777" w:rsidR="00AF37BC" w:rsidRDefault="00AF37BC" w:rsidP="00FE69F7">
      <w:pPr>
        <w:spacing w:after="0" w:line="240" w:lineRule="auto"/>
      </w:pPr>
      <w:r>
        <w:separator/>
      </w:r>
    </w:p>
  </w:endnote>
  <w:endnote w:type="continuationSeparator" w:id="0">
    <w:p w14:paraId="26BB98C9" w14:textId="77777777" w:rsidR="00AF37BC" w:rsidRDefault="00AF37B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F49D9">
      <w:rPr>
        <w:noProof/>
      </w:rPr>
      <w:t>2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14:paraId="639A2348" w14:textId="77777777" w:rsidTr="00F74A63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77777777"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14:paraId="2B0FA552" w14:textId="77777777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14:paraId="12460FD6" w14:textId="77777777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84B68" w14:textId="77777777" w:rsidR="00AF37BC" w:rsidRDefault="00AF37BC" w:rsidP="00FE69F7">
      <w:pPr>
        <w:spacing w:after="0" w:line="240" w:lineRule="auto"/>
      </w:pPr>
      <w:r>
        <w:separator/>
      </w:r>
    </w:p>
  </w:footnote>
  <w:footnote w:type="continuationSeparator" w:id="0">
    <w:p w14:paraId="16C319AF" w14:textId="77777777" w:rsidR="00AF37BC" w:rsidRDefault="00AF37B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E46AD" w14:textId="77777777" w:rsidR="000A6D75" w:rsidRDefault="000A6D75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5CB3" w14:textId="77777777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multilevel"/>
    <w:tmpl w:val="1ABA9E02"/>
    <w:lvl w:ilvl="0">
      <w:start w:val="1"/>
      <w:numFmt w:val="decimal"/>
      <w:lvlText w:val="%1."/>
      <w:lvlJc w:val="left"/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0402FC"/>
    <w:multiLevelType w:val="hybridMultilevel"/>
    <w:tmpl w:val="C4465338"/>
    <w:lvl w:ilvl="0" w:tplc="B6268488">
      <w:start w:val="1"/>
      <w:numFmt w:val="lowerLetter"/>
      <w:lvlText w:val="%1)"/>
      <w:lvlJc w:val="left"/>
      <w:pPr>
        <w:ind w:left="574" w:hanging="360"/>
      </w:pPr>
    </w:lvl>
    <w:lvl w:ilvl="1" w:tplc="04150019">
      <w:start w:val="1"/>
      <w:numFmt w:val="lowerLetter"/>
      <w:lvlText w:val="%2."/>
      <w:lvlJc w:val="left"/>
      <w:pPr>
        <w:ind w:left="1294" w:hanging="360"/>
      </w:pPr>
    </w:lvl>
    <w:lvl w:ilvl="2" w:tplc="0415001B">
      <w:start w:val="1"/>
      <w:numFmt w:val="lowerRoman"/>
      <w:lvlText w:val="%3."/>
      <w:lvlJc w:val="right"/>
      <w:pPr>
        <w:ind w:left="2014" w:hanging="180"/>
      </w:pPr>
    </w:lvl>
    <w:lvl w:ilvl="3" w:tplc="0415000F">
      <w:start w:val="1"/>
      <w:numFmt w:val="decimal"/>
      <w:lvlText w:val="%4."/>
      <w:lvlJc w:val="left"/>
      <w:pPr>
        <w:ind w:left="2734" w:hanging="360"/>
      </w:pPr>
    </w:lvl>
    <w:lvl w:ilvl="4" w:tplc="04150019">
      <w:start w:val="1"/>
      <w:numFmt w:val="lowerLetter"/>
      <w:lvlText w:val="%5."/>
      <w:lvlJc w:val="left"/>
      <w:pPr>
        <w:ind w:left="3454" w:hanging="360"/>
      </w:pPr>
    </w:lvl>
    <w:lvl w:ilvl="5" w:tplc="0415001B">
      <w:start w:val="1"/>
      <w:numFmt w:val="lowerRoman"/>
      <w:lvlText w:val="%6."/>
      <w:lvlJc w:val="right"/>
      <w:pPr>
        <w:ind w:left="4174" w:hanging="180"/>
      </w:pPr>
    </w:lvl>
    <w:lvl w:ilvl="6" w:tplc="0415000F">
      <w:start w:val="1"/>
      <w:numFmt w:val="decimal"/>
      <w:lvlText w:val="%7."/>
      <w:lvlJc w:val="left"/>
      <w:pPr>
        <w:ind w:left="4894" w:hanging="360"/>
      </w:pPr>
    </w:lvl>
    <w:lvl w:ilvl="7" w:tplc="04150019">
      <w:start w:val="1"/>
      <w:numFmt w:val="lowerLetter"/>
      <w:lvlText w:val="%8."/>
      <w:lvlJc w:val="left"/>
      <w:pPr>
        <w:ind w:left="5614" w:hanging="360"/>
      </w:pPr>
    </w:lvl>
    <w:lvl w:ilvl="8" w:tplc="0415001B">
      <w:start w:val="1"/>
      <w:numFmt w:val="lowerRoman"/>
      <w:lvlText w:val="%9."/>
      <w:lvlJc w:val="right"/>
      <w:pPr>
        <w:ind w:left="6334" w:hanging="180"/>
      </w:pPr>
    </w:lvl>
  </w:abstractNum>
  <w:abstractNum w:abstractNumId="3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510577"/>
    <w:multiLevelType w:val="hybridMultilevel"/>
    <w:tmpl w:val="3A461B00"/>
    <w:lvl w:ilvl="0" w:tplc="E9F4D790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C3926F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FA7F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F236DA"/>
    <w:multiLevelType w:val="hybridMultilevel"/>
    <w:tmpl w:val="205258F4"/>
    <w:lvl w:ilvl="0" w:tplc="FD5C4178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74E13"/>
    <w:multiLevelType w:val="hybridMultilevel"/>
    <w:tmpl w:val="2F7053B4"/>
    <w:lvl w:ilvl="0" w:tplc="2DD6CBA6">
      <w:start w:val="5"/>
      <w:numFmt w:val="decimal"/>
      <w:lvlText w:val="%1.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54074"/>
    <w:multiLevelType w:val="hybridMultilevel"/>
    <w:tmpl w:val="47DAE044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75852"/>
    <w:multiLevelType w:val="hybridMultilevel"/>
    <w:tmpl w:val="63401154"/>
    <w:lvl w:ilvl="0" w:tplc="41AA7D96">
      <w:start w:val="1"/>
      <w:numFmt w:val="decimal"/>
      <w:lvlText w:val="%1."/>
      <w:lvlJc w:val="center"/>
      <w:pPr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DE2AC32">
      <w:start w:val="1"/>
      <w:numFmt w:val="upperLetter"/>
      <w:lvlText w:val="%3."/>
      <w:lvlJc w:val="left"/>
      <w:pPr>
        <w:ind w:left="1980" w:hanging="36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0B4370"/>
    <w:multiLevelType w:val="hybridMultilevel"/>
    <w:tmpl w:val="CE24B62E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C644B6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F0DD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8AC3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6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E591D"/>
    <w:multiLevelType w:val="hybridMultilevel"/>
    <w:tmpl w:val="A0A2E254"/>
    <w:lvl w:ilvl="0" w:tplc="303E3146">
      <w:start w:val="1"/>
      <w:numFmt w:val="decimal"/>
      <w:lvlText w:val="%1)"/>
      <w:lvlJc w:val="left"/>
      <w:pPr>
        <w:ind w:left="704" w:hanging="420"/>
      </w:pPr>
      <w:rPr>
        <w:rFonts w:ascii="Tahoma" w:hAnsi="Tahoma" w:cs="Tahom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FB416C8"/>
    <w:multiLevelType w:val="hybridMultilevel"/>
    <w:tmpl w:val="0A0CDE5E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2"/>
  </w:num>
  <w:num w:numId="5">
    <w:abstractNumId w:val="16"/>
  </w:num>
  <w:num w:numId="6">
    <w:abstractNumId w:val="4"/>
  </w:num>
  <w:num w:numId="7">
    <w:abstractNumId w:val="17"/>
  </w:num>
  <w:num w:numId="8">
    <w:abstractNumId w:val="15"/>
  </w:num>
  <w:num w:numId="9">
    <w:abstractNumId w:val="1"/>
  </w:num>
  <w:num w:numId="10">
    <w:abstractNumId w:val="3"/>
  </w:num>
  <w:num w:numId="11">
    <w:abstractNumId w:val="12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5"/>
  </w:num>
  <w:num w:numId="19">
    <w:abstractNumId w:val="3"/>
  </w:num>
  <w:num w:numId="20">
    <w:abstractNumId w:val="15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18"/>
    <w:rsid w:val="000335D2"/>
    <w:rsid w:val="000343BE"/>
    <w:rsid w:val="00045282"/>
    <w:rsid w:val="000469A4"/>
    <w:rsid w:val="00052098"/>
    <w:rsid w:val="00067809"/>
    <w:rsid w:val="00090BFB"/>
    <w:rsid w:val="000A0284"/>
    <w:rsid w:val="000A2AEA"/>
    <w:rsid w:val="000A6D75"/>
    <w:rsid w:val="000F63C8"/>
    <w:rsid w:val="00132251"/>
    <w:rsid w:val="001322E9"/>
    <w:rsid w:val="001357E9"/>
    <w:rsid w:val="00154FB2"/>
    <w:rsid w:val="0017126F"/>
    <w:rsid w:val="00174069"/>
    <w:rsid w:val="00191A98"/>
    <w:rsid w:val="001A5C5B"/>
    <w:rsid w:val="001A7D4A"/>
    <w:rsid w:val="001C3E9C"/>
    <w:rsid w:val="001D4F1E"/>
    <w:rsid w:val="001E0217"/>
    <w:rsid w:val="001E14E8"/>
    <w:rsid w:val="001E3C70"/>
    <w:rsid w:val="001F322C"/>
    <w:rsid w:val="001F49D9"/>
    <w:rsid w:val="00201302"/>
    <w:rsid w:val="00203707"/>
    <w:rsid w:val="00204C02"/>
    <w:rsid w:val="00233043"/>
    <w:rsid w:val="00244601"/>
    <w:rsid w:val="00265590"/>
    <w:rsid w:val="00292FD9"/>
    <w:rsid w:val="00300CF2"/>
    <w:rsid w:val="00301F7B"/>
    <w:rsid w:val="00302160"/>
    <w:rsid w:val="00307017"/>
    <w:rsid w:val="00316406"/>
    <w:rsid w:val="00331E7E"/>
    <w:rsid w:val="00333911"/>
    <w:rsid w:val="0033617E"/>
    <w:rsid w:val="00341FD7"/>
    <w:rsid w:val="003623B5"/>
    <w:rsid w:val="00362FF4"/>
    <w:rsid w:val="00364E27"/>
    <w:rsid w:val="00391EED"/>
    <w:rsid w:val="00397995"/>
    <w:rsid w:val="003B6D78"/>
    <w:rsid w:val="003C2965"/>
    <w:rsid w:val="003D6FE8"/>
    <w:rsid w:val="003E29FB"/>
    <w:rsid w:val="00440C0F"/>
    <w:rsid w:val="00441F45"/>
    <w:rsid w:val="0044310D"/>
    <w:rsid w:val="00460BF2"/>
    <w:rsid w:val="00465506"/>
    <w:rsid w:val="00497C31"/>
    <w:rsid w:val="004A5EC9"/>
    <w:rsid w:val="004D18D7"/>
    <w:rsid w:val="00520F64"/>
    <w:rsid w:val="00525829"/>
    <w:rsid w:val="00534218"/>
    <w:rsid w:val="00536127"/>
    <w:rsid w:val="00545360"/>
    <w:rsid w:val="00552A18"/>
    <w:rsid w:val="00574324"/>
    <w:rsid w:val="00575A77"/>
    <w:rsid w:val="005820B8"/>
    <w:rsid w:val="00595A6F"/>
    <w:rsid w:val="005A0C31"/>
    <w:rsid w:val="005A5E62"/>
    <w:rsid w:val="005B202E"/>
    <w:rsid w:val="005C1FB7"/>
    <w:rsid w:val="005C4787"/>
    <w:rsid w:val="00611DC1"/>
    <w:rsid w:val="0062084E"/>
    <w:rsid w:val="00635D5E"/>
    <w:rsid w:val="00670578"/>
    <w:rsid w:val="00673D66"/>
    <w:rsid w:val="00684BEE"/>
    <w:rsid w:val="00686047"/>
    <w:rsid w:val="006A0872"/>
    <w:rsid w:val="006A551A"/>
    <w:rsid w:val="006A5A26"/>
    <w:rsid w:val="006A6AC5"/>
    <w:rsid w:val="006C1DCE"/>
    <w:rsid w:val="006F1B78"/>
    <w:rsid w:val="00711163"/>
    <w:rsid w:val="00712797"/>
    <w:rsid w:val="0072197F"/>
    <w:rsid w:val="00753823"/>
    <w:rsid w:val="00756AE6"/>
    <w:rsid w:val="00757047"/>
    <w:rsid w:val="00780945"/>
    <w:rsid w:val="00785514"/>
    <w:rsid w:val="00793172"/>
    <w:rsid w:val="007B0341"/>
    <w:rsid w:val="007C07E8"/>
    <w:rsid w:val="007C3151"/>
    <w:rsid w:val="007D5EA3"/>
    <w:rsid w:val="00801B62"/>
    <w:rsid w:val="00814620"/>
    <w:rsid w:val="00814E16"/>
    <w:rsid w:val="00817ADF"/>
    <w:rsid w:val="00817D9D"/>
    <w:rsid w:val="00822FEF"/>
    <w:rsid w:val="00823741"/>
    <w:rsid w:val="0082572F"/>
    <w:rsid w:val="00835A26"/>
    <w:rsid w:val="0086250A"/>
    <w:rsid w:val="00884330"/>
    <w:rsid w:val="008852A0"/>
    <w:rsid w:val="008855CA"/>
    <w:rsid w:val="00893003"/>
    <w:rsid w:val="008B100A"/>
    <w:rsid w:val="008E0D47"/>
    <w:rsid w:val="008E284A"/>
    <w:rsid w:val="00906BAF"/>
    <w:rsid w:val="009265F0"/>
    <w:rsid w:val="009525B6"/>
    <w:rsid w:val="00985E7B"/>
    <w:rsid w:val="00997F3C"/>
    <w:rsid w:val="009B3442"/>
    <w:rsid w:val="009F2E4C"/>
    <w:rsid w:val="009F4765"/>
    <w:rsid w:val="009F78BD"/>
    <w:rsid w:val="00A357F8"/>
    <w:rsid w:val="00A63318"/>
    <w:rsid w:val="00A94A95"/>
    <w:rsid w:val="00AA0E8C"/>
    <w:rsid w:val="00AD03EB"/>
    <w:rsid w:val="00AD16F6"/>
    <w:rsid w:val="00AF37BC"/>
    <w:rsid w:val="00B26D9C"/>
    <w:rsid w:val="00B37C55"/>
    <w:rsid w:val="00B67E38"/>
    <w:rsid w:val="00BF3E99"/>
    <w:rsid w:val="00BF7D59"/>
    <w:rsid w:val="00C003BC"/>
    <w:rsid w:val="00C02BCF"/>
    <w:rsid w:val="00C11CD6"/>
    <w:rsid w:val="00C14677"/>
    <w:rsid w:val="00C2724B"/>
    <w:rsid w:val="00C46DB6"/>
    <w:rsid w:val="00C62B67"/>
    <w:rsid w:val="00C8595E"/>
    <w:rsid w:val="00C90707"/>
    <w:rsid w:val="00C9528B"/>
    <w:rsid w:val="00CC03D5"/>
    <w:rsid w:val="00CC3037"/>
    <w:rsid w:val="00CC3932"/>
    <w:rsid w:val="00CD5BDF"/>
    <w:rsid w:val="00CF2778"/>
    <w:rsid w:val="00CF349E"/>
    <w:rsid w:val="00D323F2"/>
    <w:rsid w:val="00D36306"/>
    <w:rsid w:val="00D37DBF"/>
    <w:rsid w:val="00D56C8E"/>
    <w:rsid w:val="00D7781B"/>
    <w:rsid w:val="00D93DF9"/>
    <w:rsid w:val="00DB3FE4"/>
    <w:rsid w:val="00DC6505"/>
    <w:rsid w:val="00DF17C7"/>
    <w:rsid w:val="00DF216A"/>
    <w:rsid w:val="00E05149"/>
    <w:rsid w:val="00E05C64"/>
    <w:rsid w:val="00E238A0"/>
    <w:rsid w:val="00E649D3"/>
    <w:rsid w:val="00E6752B"/>
    <w:rsid w:val="00E8572D"/>
    <w:rsid w:val="00EC1855"/>
    <w:rsid w:val="00EC1AEB"/>
    <w:rsid w:val="00F20C0E"/>
    <w:rsid w:val="00F2698E"/>
    <w:rsid w:val="00F27DC3"/>
    <w:rsid w:val="00F33623"/>
    <w:rsid w:val="00F36B56"/>
    <w:rsid w:val="00F55F53"/>
    <w:rsid w:val="00F57FA5"/>
    <w:rsid w:val="00F62098"/>
    <w:rsid w:val="00F74A63"/>
    <w:rsid w:val="00F76114"/>
    <w:rsid w:val="00F942C5"/>
    <w:rsid w:val="00F95349"/>
    <w:rsid w:val="00F96F67"/>
    <w:rsid w:val="00FC23B0"/>
    <w:rsid w:val="00FE42EE"/>
    <w:rsid w:val="00FE69F7"/>
    <w:rsid w:val="00FF27AA"/>
    <w:rsid w:val="00FF62CA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7657CDDF"/>
  <w15:docId w15:val="{531352AC-421C-461B-98FA-2C3449C8C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364E27"/>
    <w:rPr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0"/>
    <w:qFormat/>
    <w:rsid w:val="00801B62"/>
    <w:pPr>
      <w:numPr>
        <w:numId w:val="12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801B62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801B62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01B62"/>
    <w:rPr>
      <w:rFonts w:ascii="Times New Roman" w:eastAsia="MS Mincho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8604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86047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686047"/>
    <w:pPr>
      <w:spacing w:after="120" w:line="25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86047"/>
    <w:rPr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70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7057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C3696-46EF-4EEA-AA19-6888279A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285</TotalTime>
  <Pages>2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93</cp:revision>
  <cp:lastPrinted>2020-03-03T12:35:00Z</cp:lastPrinted>
  <dcterms:created xsi:type="dcterms:W3CDTF">2018-03-09T06:57:00Z</dcterms:created>
  <dcterms:modified xsi:type="dcterms:W3CDTF">2020-03-12T10:35:00Z</dcterms:modified>
</cp:coreProperties>
</file>